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D59" w:rsidRPr="008F300E" w:rsidRDefault="005C6D59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  <w:r w:rsidRPr="008F300E">
        <w:rPr>
          <w:rFonts w:ascii="Arial" w:hAnsi="Arial" w:cs="Arial"/>
          <w:b/>
          <w:bCs/>
          <w:color w:val="000000" w:themeColor="text1"/>
        </w:rPr>
        <w:t>ANEXO II</w:t>
      </w:r>
    </w:p>
    <w:p w:rsidR="00B643A7" w:rsidRPr="008F300E" w:rsidRDefault="00B643A7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88475C" w:rsidRPr="008F300E" w:rsidRDefault="0088475C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  <w:r w:rsidRPr="008F300E">
        <w:rPr>
          <w:rFonts w:ascii="Arial" w:hAnsi="Arial" w:cs="Arial"/>
          <w:b/>
          <w:bCs/>
          <w:color w:val="000000" w:themeColor="text1"/>
        </w:rPr>
        <w:t>CONFORMIDAD DE LAS FAMILIAS O TUTORES LEGALES</w:t>
      </w:r>
    </w:p>
    <w:p w:rsidR="0088475C" w:rsidRPr="008F300E" w:rsidRDefault="00B643A7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  <w:r w:rsidRPr="008F300E">
        <w:rPr>
          <w:rFonts w:ascii="Arial" w:hAnsi="Arial" w:cs="Arial"/>
          <w:b/>
          <w:bCs/>
          <w:color w:val="000000" w:themeColor="text1"/>
        </w:rPr>
        <w:t>PROGRAMA DE LENGUA ÁRABE Y CULTURA MARROQUÍ</w:t>
      </w:r>
      <w:r w:rsidR="004A1ADF" w:rsidRPr="008F300E">
        <w:rPr>
          <w:rFonts w:ascii="Arial" w:hAnsi="Arial" w:cs="Arial"/>
          <w:b/>
          <w:bCs/>
          <w:color w:val="000000" w:themeColor="text1"/>
        </w:rPr>
        <w:t xml:space="preserve"> EN LA REGIÓN DE MURCIA</w:t>
      </w:r>
    </w:p>
    <w:p w:rsidR="004B7AE6" w:rsidRPr="008F300E" w:rsidRDefault="004B7AE6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4B7AE6" w:rsidRPr="008F300E" w:rsidRDefault="004B7AE6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4B7AE6" w:rsidRPr="008F300E" w:rsidRDefault="004B7AE6" w:rsidP="0088475C">
      <w:pPr>
        <w:spacing w:after="0" w:line="276" w:lineRule="auto"/>
        <w:jc w:val="center"/>
        <w:rPr>
          <w:rFonts w:ascii="Arial" w:hAnsi="Arial" w:cs="Arial"/>
          <w:b/>
          <w:bCs/>
          <w:color w:val="000000" w:themeColor="text1"/>
        </w:rPr>
      </w:pPr>
    </w:p>
    <w:p w:rsidR="00B643A7" w:rsidRPr="008F300E" w:rsidRDefault="00B643A7" w:rsidP="00B643A7">
      <w:pPr>
        <w:rPr>
          <w:rFonts w:ascii="Arial" w:hAnsi="Arial" w:cs="Arial"/>
          <w:b/>
          <w:bCs/>
          <w:color w:val="000000" w:themeColor="text1"/>
        </w:rPr>
      </w:pPr>
    </w:p>
    <w:p w:rsidR="00B643A7" w:rsidRPr="008F300E" w:rsidRDefault="004A1ADF" w:rsidP="00BB6940">
      <w:pPr>
        <w:spacing w:line="360" w:lineRule="auto"/>
        <w:ind w:left="142" w:right="142" w:firstLine="566"/>
        <w:jc w:val="both"/>
        <w:rPr>
          <w:rFonts w:ascii="Arial" w:hAnsi="Arial" w:cs="Arial"/>
        </w:rPr>
      </w:pPr>
      <w:proofErr w:type="gramStart"/>
      <w:r w:rsidRPr="008F300E">
        <w:rPr>
          <w:rFonts w:ascii="Arial" w:hAnsi="Arial" w:cs="Arial"/>
        </w:rPr>
        <w:t>D./</w:t>
      </w:r>
      <w:proofErr w:type="gramEnd"/>
      <w:r w:rsidRPr="008F300E">
        <w:rPr>
          <w:rFonts w:ascii="Arial" w:hAnsi="Arial" w:cs="Arial"/>
        </w:rPr>
        <w:t xml:space="preserve">Dª. </w:t>
      </w:r>
      <w:r w:rsidR="00BB6940">
        <w:rPr>
          <w:rFonts w:ascii="Arial" w:hAnsi="Arial" w:cs="Arial"/>
        </w:rPr>
        <w:t>____________________________________________________</w:t>
      </w:r>
      <w:r w:rsidRPr="008F300E">
        <w:rPr>
          <w:rFonts w:ascii="Arial" w:hAnsi="Arial" w:cs="Arial"/>
        </w:rPr>
        <w:t>, como padre/ma</w:t>
      </w:r>
      <w:r w:rsidR="00BB6940">
        <w:rPr>
          <w:rFonts w:ascii="Arial" w:hAnsi="Arial" w:cs="Arial"/>
        </w:rPr>
        <w:t>dre/tutor/a legal del alumno/a ___________________________________</w:t>
      </w:r>
      <w:r w:rsidR="00DE49CE" w:rsidRPr="008F300E">
        <w:rPr>
          <w:rFonts w:ascii="Arial" w:hAnsi="Arial" w:cs="Arial"/>
        </w:rPr>
        <w:t>;</w:t>
      </w:r>
      <w:r w:rsidRPr="008F300E">
        <w:rPr>
          <w:rFonts w:ascii="Arial" w:hAnsi="Arial" w:cs="Arial"/>
        </w:rPr>
        <w:t xml:space="preserve">          </w:t>
      </w:r>
      <w:r w:rsidR="00DE49CE" w:rsidRPr="008F300E">
        <w:rPr>
          <w:rFonts w:ascii="Arial" w:hAnsi="Arial" w:cs="Arial"/>
        </w:rPr>
        <w:t xml:space="preserve">                </w:t>
      </w:r>
      <w:r w:rsidRPr="008F300E">
        <w:rPr>
          <w:rFonts w:ascii="Arial" w:hAnsi="Arial" w:cs="Arial"/>
        </w:rPr>
        <w:t>manifiesta su conformidad para que se incorpore al Programa de Lengua Árabe y Cultura Marroquí, durante el curso</w:t>
      </w:r>
      <w:r w:rsidR="00BB6940">
        <w:rPr>
          <w:rFonts w:ascii="Arial" w:hAnsi="Arial" w:cs="Arial"/>
        </w:rPr>
        <w:t xml:space="preserve"> _______</w:t>
      </w:r>
      <w:r w:rsidRPr="008F300E">
        <w:rPr>
          <w:rFonts w:ascii="Arial" w:hAnsi="Arial" w:cs="Arial"/>
        </w:rPr>
        <w:t>, que se desarrollará en el centro</w:t>
      </w:r>
      <w:r w:rsidR="00BB6940">
        <w:rPr>
          <w:rFonts w:ascii="Arial" w:hAnsi="Arial" w:cs="Arial"/>
        </w:rPr>
        <w:t xml:space="preserve"> __________________________________________________________________</w:t>
      </w:r>
      <w:r w:rsidR="00DE49CE" w:rsidRPr="008F300E">
        <w:rPr>
          <w:rFonts w:ascii="Arial" w:hAnsi="Arial" w:cs="Arial"/>
        </w:rPr>
        <w:t>.</w:t>
      </w:r>
      <w:r w:rsidR="004B7AE6" w:rsidRPr="008F300E">
        <w:rPr>
          <w:rFonts w:ascii="Arial" w:hAnsi="Arial" w:cs="Arial"/>
        </w:rPr>
        <w:t xml:space="preserve">                        </w:t>
      </w:r>
      <w:r w:rsidRPr="008F300E">
        <w:rPr>
          <w:rFonts w:ascii="Arial" w:hAnsi="Arial" w:cs="Arial"/>
        </w:rPr>
        <w:t xml:space="preserve">                                                </w:t>
      </w:r>
    </w:p>
    <w:p w:rsidR="004B7AE6" w:rsidRPr="008F300E" w:rsidRDefault="004B7AE6" w:rsidP="004B7AE6">
      <w:pPr>
        <w:rPr>
          <w:rFonts w:ascii="Arial" w:hAnsi="Arial" w:cs="Arial"/>
        </w:rPr>
      </w:pPr>
    </w:p>
    <w:p w:rsidR="004B7AE6" w:rsidRPr="008F300E" w:rsidRDefault="004B7AE6" w:rsidP="004B7AE6">
      <w:pPr>
        <w:tabs>
          <w:tab w:val="left" w:pos="424"/>
        </w:tabs>
        <w:rPr>
          <w:rFonts w:ascii="Arial" w:hAnsi="Arial" w:cs="Arial"/>
        </w:rPr>
      </w:pPr>
      <w:r w:rsidRPr="008F300E">
        <w:rPr>
          <w:rFonts w:ascii="Arial" w:hAnsi="Arial" w:cs="Arial"/>
        </w:rPr>
        <w:tab/>
        <w:t>Y para que así conste, firmo la presente en</w:t>
      </w:r>
      <w:r w:rsidR="00BB6940">
        <w:rPr>
          <w:rFonts w:ascii="Arial" w:hAnsi="Arial" w:cs="Arial"/>
        </w:rPr>
        <w:t xml:space="preserve"> _________</w:t>
      </w:r>
      <w:r w:rsidRPr="008F300E">
        <w:rPr>
          <w:rFonts w:ascii="Arial" w:hAnsi="Arial" w:cs="Arial"/>
        </w:rPr>
        <w:t>, a</w:t>
      </w:r>
      <w:r w:rsidR="00BB6940">
        <w:rPr>
          <w:rFonts w:ascii="Arial" w:hAnsi="Arial" w:cs="Arial"/>
        </w:rPr>
        <w:t xml:space="preserve"> ___ de_______ </w:t>
      </w:r>
      <w:proofErr w:type="spellStart"/>
      <w:r w:rsidR="00BB6940">
        <w:rPr>
          <w:rFonts w:ascii="Arial" w:hAnsi="Arial" w:cs="Arial"/>
        </w:rPr>
        <w:t>de</w:t>
      </w:r>
      <w:proofErr w:type="spellEnd"/>
      <w:r w:rsidR="00BB6940">
        <w:rPr>
          <w:rFonts w:ascii="Arial" w:hAnsi="Arial" w:cs="Arial"/>
        </w:rPr>
        <w:t xml:space="preserve"> 20__</w:t>
      </w:r>
    </w:p>
    <w:p w:rsidR="004B7AE6" w:rsidRPr="008F300E" w:rsidRDefault="004B7AE6" w:rsidP="004B7AE6">
      <w:pPr>
        <w:tabs>
          <w:tab w:val="left" w:pos="424"/>
        </w:tabs>
        <w:rPr>
          <w:rFonts w:ascii="Arial" w:hAnsi="Arial" w:cs="Arial"/>
        </w:rPr>
      </w:pPr>
    </w:p>
    <w:p w:rsidR="004B7AE6" w:rsidRPr="008F300E" w:rsidRDefault="004B7AE6" w:rsidP="004B7AE6">
      <w:pPr>
        <w:tabs>
          <w:tab w:val="left" w:pos="424"/>
        </w:tabs>
        <w:rPr>
          <w:rFonts w:ascii="Arial" w:hAnsi="Arial" w:cs="Arial"/>
        </w:rPr>
      </w:pPr>
    </w:p>
    <w:p w:rsidR="004B7AE6" w:rsidRPr="008F300E" w:rsidRDefault="004B7AE6" w:rsidP="004B7AE6">
      <w:pPr>
        <w:tabs>
          <w:tab w:val="left" w:pos="424"/>
        </w:tabs>
        <w:rPr>
          <w:rFonts w:ascii="Arial" w:hAnsi="Arial" w:cs="Arial"/>
        </w:rPr>
      </w:pPr>
    </w:p>
    <w:p w:rsidR="004B7AE6" w:rsidRPr="008F300E" w:rsidRDefault="004B7AE6" w:rsidP="004B7AE6">
      <w:pPr>
        <w:tabs>
          <w:tab w:val="left" w:pos="424"/>
        </w:tabs>
        <w:rPr>
          <w:rFonts w:ascii="Arial" w:hAnsi="Arial" w:cs="Arial"/>
        </w:rPr>
      </w:pPr>
      <w:r w:rsidRPr="008F300E">
        <w:rPr>
          <w:rFonts w:ascii="Arial" w:hAnsi="Arial" w:cs="Arial"/>
        </w:rPr>
        <w:t xml:space="preserve">                                                                 Fdo.:</w:t>
      </w:r>
    </w:p>
    <w:p w:rsidR="00D43D49" w:rsidRPr="008F300E" w:rsidRDefault="00D43D49" w:rsidP="004B7AE6">
      <w:pPr>
        <w:tabs>
          <w:tab w:val="left" w:pos="424"/>
        </w:tabs>
        <w:rPr>
          <w:rFonts w:ascii="Arial" w:hAnsi="Arial" w:cs="Arial"/>
        </w:rPr>
      </w:pPr>
    </w:p>
    <w:p w:rsidR="00D43D49" w:rsidRPr="008F300E" w:rsidRDefault="00D43D49" w:rsidP="004B7AE6">
      <w:pPr>
        <w:tabs>
          <w:tab w:val="left" w:pos="424"/>
        </w:tabs>
        <w:rPr>
          <w:rFonts w:ascii="Arial" w:hAnsi="Arial" w:cs="Arial"/>
        </w:rPr>
      </w:pPr>
    </w:p>
    <w:p w:rsidR="00D43D49" w:rsidRPr="008F300E" w:rsidRDefault="00D43D49" w:rsidP="004B7AE6">
      <w:pPr>
        <w:tabs>
          <w:tab w:val="left" w:pos="424"/>
        </w:tabs>
        <w:rPr>
          <w:rFonts w:ascii="Arial" w:hAnsi="Arial" w:cs="Arial"/>
        </w:rPr>
      </w:pPr>
    </w:p>
    <w:p w:rsidR="00D43D49" w:rsidRPr="008F300E" w:rsidRDefault="00D43D49" w:rsidP="004B7AE6">
      <w:pPr>
        <w:tabs>
          <w:tab w:val="left" w:pos="424"/>
        </w:tabs>
        <w:rPr>
          <w:rFonts w:ascii="Arial" w:hAnsi="Arial" w:cs="Arial"/>
        </w:rPr>
      </w:pPr>
    </w:p>
    <w:p w:rsidR="00D43D49" w:rsidRPr="008F300E" w:rsidRDefault="00D43D49" w:rsidP="004B7AE6">
      <w:pPr>
        <w:tabs>
          <w:tab w:val="left" w:pos="424"/>
        </w:tabs>
        <w:rPr>
          <w:rFonts w:ascii="Arial" w:hAnsi="Arial" w:cs="Arial"/>
        </w:rPr>
      </w:pPr>
    </w:p>
    <w:p w:rsidR="006817D7" w:rsidRPr="008F300E" w:rsidRDefault="006817D7" w:rsidP="004B7AE6">
      <w:pPr>
        <w:tabs>
          <w:tab w:val="left" w:pos="424"/>
        </w:tabs>
        <w:rPr>
          <w:rFonts w:ascii="Arial" w:hAnsi="Arial" w:cs="Arial"/>
        </w:rPr>
      </w:pPr>
    </w:p>
    <w:p w:rsidR="006817D7" w:rsidRPr="008F300E" w:rsidRDefault="006817D7" w:rsidP="004B7AE6">
      <w:pPr>
        <w:tabs>
          <w:tab w:val="left" w:pos="424"/>
        </w:tabs>
        <w:rPr>
          <w:rFonts w:ascii="Arial" w:hAnsi="Arial" w:cs="Arial"/>
        </w:rPr>
      </w:pPr>
    </w:p>
    <w:p w:rsidR="00D43D49" w:rsidRPr="008F300E" w:rsidRDefault="00D43D49" w:rsidP="004B7AE6">
      <w:pPr>
        <w:tabs>
          <w:tab w:val="left" w:pos="424"/>
        </w:tabs>
        <w:rPr>
          <w:rFonts w:ascii="Arial" w:hAnsi="Arial" w:cs="Arial"/>
        </w:rPr>
      </w:pPr>
    </w:p>
    <w:p w:rsidR="00BB6940" w:rsidRDefault="00BB6940">
      <w:pPr>
        <w:rPr>
          <w:rFonts w:ascii="Arial" w:hAnsi="Arial" w:cs="Arial"/>
          <w:b/>
          <w:bCs/>
          <w:color w:val="000000" w:themeColor="text1"/>
        </w:rPr>
      </w:pPr>
      <w:bookmarkStart w:id="0" w:name="_GoBack"/>
      <w:bookmarkEnd w:id="0"/>
    </w:p>
    <w:sectPr w:rsidR="00BB6940" w:rsidSect="008F300E">
      <w:headerReference w:type="default" r:id="rId10"/>
      <w:footerReference w:type="even" r:id="rId11"/>
      <w:footerReference w:type="default" r:id="rId12"/>
      <w:pgSz w:w="11906" w:h="16838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F8F" w:rsidRDefault="002B1F8F" w:rsidP="0033118A">
      <w:pPr>
        <w:spacing w:after="0" w:line="240" w:lineRule="auto"/>
      </w:pPr>
      <w:r>
        <w:separator/>
      </w:r>
    </w:p>
  </w:endnote>
  <w:endnote w:type="continuationSeparator" w:id="0">
    <w:p w:rsidR="002B1F8F" w:rsidRDefault="002B1F8F" w:rsidP="00331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Nmerodepgina"/>
      </w:rPr>
      <w:id w:val="-86760366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:rsidR="00A01E99" w:rsidRDefault="00A01E99" w:rsidP="00CE0CA9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end"/>
        </w:r>
      </w:p>
    </w:sdtContent>
  </w:sdt>
  <w:p w:rsidR="00A01E99" w:rsidRDefault="00A01E99" w:rsidP="00A01E99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Style w:val="Nmerodepgina"/>
      </w:rPr>
      <w:id w:val="-359354673"/>
      <w:docPartObj>
        <w:docPartGallery w:val="Page Numbers (Bottom of Page)"/>
        <w:docPartUnique/>
      </w:docPartObj>
    </w:sdtPr>
    <w:sdtEndPr>
      <w:rPr>
        <w:rStyle w:val="Nmerodepgina"/>
        <w:rFonts w:ascii="Arial" w:hAnsi="Arial" w:cs="Arial"/>
      </w:rPr>
    </w:sdtEndPr>
    <w:sdtContent>
      <w:p w:rsidR="00A01E99" w:rsidRPr="008F300E" w:rsidRDefault="00A01E99" w:rsidP="00CE0CA9">
        <w:pPr>
          <w:pStyle w:val="Piedepgina"/>
          <w:framePr w:wrap="none" w:vAnchor="text" w:hAnchor="margin" w:xAlign="right" w:y="1"/>
          <w:rPr>
            <w:rStyle w:val="Nmerodepgina"/>
            <w:rFonts w:ascii="Arial" w:hAnsi="Arial" w:cs="Arial"/>
          </w:rPr>
        </w:pPr>
        <w:r w:rsidRPr="008F300E">
          <w:rPr>
            <w:rStyle w:val="Nmerodepgina"/>
            <w:rFonts w:ascii="Arial" w:hAnsi="Arial" w:cs="Arial"/>
          </w:rPr>
          <w:fldChar w:fldCharType="begin"/>
        </w:r>
        <w:r w:rsidRPr="008F300E">
          <w:rPr>
            <w:rStyle w:val="Nmerodepgina"/>
            <w:rFonts w:ascii="Arial" w:hAnsi="Arial" w:cs="Arial"/>
          </w:rPr>
          <w:instrText xml:space="preserve"> PAGE </w:instrText>
        </w:r>
        <w:r w:rsidRPr="008F300E">
          <w:rPr>
            <w:rStyle w:val="Nmerodepgina"/>
            <w:rFonts w:ascii="Arial" w:hAnsi="Arial" w:cs="Arial"/>
          </w:rPr>
          <w:fldChar w:fldCharType="separate"/>
        </w:r>
        <w:r w:rsidR="00AE5A41">
          <w:rPr>
            <w:rStyle w:val="Nmerodepgina"/>
            <w:rFonts w:ascii="Arial" w:hAnsi="Arial" w:cs="Arial"/>
            <w:noProof/>
          </w:rPr>
          <w:t>1</w:t>
        </w:r>
        <w:r w:rsidRPr="008F300E">
          <w:rPr>
            <w:rStyle w:val="Nmerodepgina"/>
            <w:rFonts w:ascii="Arial" w:hAnsi="Arial" w:cs="Arial"/>
          </w:rPr>
          <w:fldChar w:fldCharType="end"/>
        </w:r>
      </w:p>
    </w:sdtContent>
  </w:sdt>
  <w:p w:rsidR="00A01E99" w:rsidRDefault="00A01E99" w:rsidP="00A01E99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F8F" w:rsidRDefault="002B1F8F" w:rsidP="0033118A">
      <w:pPr>
        <w:spacing w:after="0" w:line="240" w:lineRule="auto"/>
      </w:pPr>
      <w:r>
        <w:separator/>
      </w:r>
    </w:p>
  </w:footnote>
  <w:footnote w:type="continuationSeparator" w:id="0">
    <w:p w:rsidR="002B1F8F" w:rsidRDefault="002B1F8F" w:rsidP="003311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pPr w:vertAnchor="page" w:horzAnchor="page" w:tblpY="1"/>
      <w:tblW w:w="119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  <w:tblCaption w:val="Tabla encabezado para logotipos"/>
      <w:tblDescription w:val="Tabla de una sola celda que contiene la imagen compuesta por los logotipos de la Región de Murcia y otros organismos."/>
    </w:tblPr>
    <w:tblGrid>
      <w:gridCol w:w="11906"/>
    </w:tblGrid>
    <w:tr w:rsidR="00EC5AFC" w:rsidTr="008F300E">
      <w:trPr>
        <w:cantSplit/>
        <w:trHeight w:hRule="exact" w:val="2269"/>
      </w:trPr>
      <w:tc>
        <w:tcPr>
          <w:tcW w:w="11906" w:type="dxa"/>
          <w:noWrap/>
        </w:tcPr>
        <w:p w:rsidR="00EC5AFC" w:rsidRDefault="00EC5AFC" w:rsidP="00244494">
          <w:pPr>
            <w:pStyle w:val="Encabezado"/>
            <w:jc w:val="center"/>
          </w:pPr>
        </w:p>
        <w:p w:rsidR="00EC5AFC" w:rsidRPr="00BD2655" w:rsidRDefault="00EC5AFC" w:rsidP="00BD2655">
          <w:r>
            <w:rPr>
              <w:noProof/>
              <w:lang w:eastAsia="es-ES"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488950</wp:posOffset>
                </wp:positionH>
                <wp:positionV relativeFrom="paragraph">
                  <wp:posOffset>77470</wp:posOffset>
                </wp:positionV>
                <wp:extent cx="2574290" cy="922020"/>
                <wp:effectExtent l="0" t="0" r="0" b="0"/>
                <wp:wrapTight wrapText="bothSides">
                  <wp:wrapPolygon edited="0">
                    <wp:start x="2131" y="0"/>
                    <wp:lineTo x="746" y="3273"/>
                    <wp:lineTo x="746" y="11603"/>
                    <wp:lineTo x="1066" y="14876"/>
                    <wp:lineTo x="1279" y="15174"/>
                    <wp:lineTo x="4156" y="18149"/>
                    <wp:lineTo x="4369" y="18744"/>
                    <wp:lineTo x="21099" y="18744"/>
                    <wp:lineTo x="21419" y="15769"/>
                    <wp:lineTo x="20353" y="15769"/>
                    <wp:lineTo x="13640" y="12793"/>
                    <wp:lineTo x="13640" y="6843"/>
                    <wp:lineTo x="10869" y="5653"/>
                    <wp:lineTo x="3730" y="5355"/>
                    <wp:lineTo x="4049" y="3868"/>
                    <wp:lineTo x="3730" y="2380"/>
                    <wp:lineTo x="2664" y="0"/>
                    <wp:lineTo x="2131" y="0"/>
                  </wp:wrapPolygon>
                </wp:wrapTight>
                <wp:docPr id="1" name="Imagen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454" t="13098" r="55635" b="18397"/>
                        <a:stretch/>
                      </pic:blipFill>
                      <pic:spPr bwMode="auto">
                        <a:xfrm>
                          <a:off x="0" y="0"/>
                          <a:ext cx="2574290" cy="9220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EC5AFC" w:rsidRPr="00BD2655" w:rsidRDefault="00EC5AFC" w:rsidP="00BD2655">
          <w:r>
            <w:rPr>
              <w:noProof/>
              <w:lang w:eastAsia="es-ES"/>
            </w:rPr>
            <w:drawing>
              <wp:anchor distT="0" distB="0" distL="114300" distR="114300" simplePos="0" relativeHeight="251659264" behindDoc="1" locked="0" layoutInCell="1" allowOverlap="1" wp14:anchorId="095BC27F">
                <wp:simplePos x="0" y="0"/>
                <wp:positionH relativeFrom="column">
                  <wp:posOffset>5421897</wp:posOffset>
                </wp:positionH>
                <wp:positionV relativeFrom="paragraph">
                  <wp:posOffset>110089</wp:posOffset>
                </wp:positionV>
                <wp:extent cx="1496695" cy="551180"/>
                <wp:effectExtent l="0" t="0" r="1905" b="0"/>
                <wp:wrapTight wrapText="bothSides">
                  <wp:wrapPolygon edited="0">
                    <wp:start x="0" y="0"/>
                    <wp:lineTo x="0" y="20903"/>
                    <wp:lineTo x="21444" y="20903"/>
                    <wp:lineTo x="21444" y="0"/>
                    <wp:lineTo x="0" y="0"/>
                  </wp:wrapPolygon>
                </wp:wrapTight>
                <wp:docPr id="1967810313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85024977" name="Imagen 1385024977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6695" cy="5511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EC5AFC" w:rsidRPr="00BD2655" w:rsidRDefault="00EC5AFC" w:rsidP="00BD2655"/>
        <w:p w:rsidR="00EC5AFC" w:rsidRPr="00BD2655" w:rsidRDefault="00EC5AFC" w:rsidP="00BD2655"/>
        <w:p w:rsidR="00EC5AFC" w:rsidRPr="00BD2655" w:rsidRDefault="00EC5AFC" w:rsidP="00BD2655"/>
        <w:p w:rsidR="00EC5AFC" w:rsidRPr="00BD2655" w:rsidRDefault="00EC5AFC" w:rsidP="00BD2655"/>
      </w:tc>
    </w:tr>
  </w:tbl>
  <w:p w:rsidR="00EC5AFC" w:rsidRPr="005271AF" w:rsidRDefault="00EC5AFC">
    <w:pPr>
      <w:pStyle w:val="Encabezad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A0C9C"/>
    <w:multiLevelType w:val="hybridMultilevel"/>
    <w:tmpl w:val="ED9ADF8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FD54B2"/>
    <w:multiLevelType w:val="hybridMultilevel"/>
    <w:tmpl w:val="D4F8E61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D21BD"/>
    <w:multiLevelType w:val="hybridMultilevel"/>
    <w:tmpl w:val="EAB47B8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234D90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15B4C71"/>
    <w:multiLevelType w:val="hybridMultilevel"/>
    <w:tmpl w:val="E30039D2"/>
    <w:lvl w:ilvl="0" w:tplc="B590E8B4">
      <w:start w:val="11"/>
      <w:numFmt w:val="bullet"/>
      <w:lvlText w:val="-"/>
      <w:lvlJc w:val="left"/>
      <w:pPr>
        <w:ind w:left="720" w:hanging="360"/>
      </w:pPr>
      <w:rPr>
        <w:rFonts w:ascii="ArialMT" w:eastAsia="Times New Roman" w:hAnsi="ArialMT" w:cs="Times New Roman" w:hint="default"/>
        <w:sz w:val="22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2E6EC0"/>
    <w:multiLevelType w:val="hybridMultilevel"/>
    <w:tmpl w:val="F15ACB9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F74698"/>
    <w:multiLevelType w:val="hybridMultilevel"/>
    <w:tmpl w:val="F91ADE9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B273D1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51641D0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DAC253A"/>
    <w:multiLevelType w:val="hybridMultilevel"/>
    <w:tmpl w:val="2FFC6118"/>
    <w:lvl w:ilvl="0" w:tplc="BCBABC1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2C48B1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E906E6"/>
    <w:multiLevelType w:val="hybridMultilevel"/>
    <w:tmpl w:val="44C23BB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5A7351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5D05FF2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A8B3E6F"/>
    <w:multiLevelType w:val="hybridMultilevel"/>
    <w:tmpl w:val="1464AAA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814735"/>
    <w:multiLevelType w:val="hybridMultilevel"/>
    <w:tmpl w:val="21D6716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48003A"/>
    <w:multiLevelType w:val="hybridMultilevel"/>
    <w:tmpl w:val="7B7CE2BC"/>
    <w:lvl w:ilvl="0" w:tplc="BE881C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6"/>
  </w:num>
  <w:num w:numId="5">
    <w:abstractNumId w:val="5"/>
  </w:num>
  <w:num w:numId="6">
    <w:abstractNumId w:val="1"/>
  </w:num>
  <w:num w:numId="7">
    <w:abstractNumId w:val="14"/>
  </w:num>
  <w:num w:numId="8">
    <w:abstractNumId w:val="15"/>
  </w:num>
  <w:num w:numId="9">
    <w:abstractNumId w:val="11"/>
  </w:num>
  <w:num w:numId="10">
    <w:abstractNumId w:val="0"/>
  </w:num>
  <w:num w:numId="11">
    <w:abstractNumId w:val="13"/>
  </w:num>
  <w:num w:numId="12">
    <w:abstractNumId w:val="10"/>
  </w:num>
  <w:num w:numId="13">
    <w:abstractNumId w:val="8"/>
  </w:num>
  <w:num w:numId="14">
    <w:abstractNumId w:val="12"/>
  </w:num>
  <w:num w:numId="15">
    <w:abstractNumId w:val="3"/>
  </w:num>
  <w:num w:numId="16">
    <w:abstractNumId w:val="7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69E7"/>
    <w:rsid w:val="000015E1"/>
    <w:rsid w:val="000475DD"/>
    <w:rsid w:val="00047D79"/>
    <w:rsid w:val="000971A1"/>
    <w:rsid w:val="000A5E37"/>
    <w:rsid w:val="000A6CBE"/>
    <w:rsid w:val="000B4103"/>
    <w:rsid w:val="000D2805"/>
    <w:rsid w:val="000E14FA"/>
    <w:rsid w:val="0013104E"/>
    <w:rsid w:val="001353E8"/>
    <w:rsid w:val="00165FBA"/>
    <w:rsid w:val="001818D5"/>
    <w:rsid w:val="0019746C"/>
    <w:rsid w:val="001A6B61"/>
    <w:rsid w:val="001F6198"/>
    <w:rsid w:val="0020548E"/>
    <w:rsid w:val="00214033"/>
    <w:rsid w:val="00235B81"/>
    <w:rsid w:val="0023698C"/>
    <w:rsid w:val="00244494"/>
    <w:rsid w:val="002859ED"/>
    <w:rsid w:val="002B1F8F"/>
    <w:rsid w:val="002C71E3"/>
    <w:rsid w:val="002F1218"/>
    <w:rsid w:val="00320BC4"/>
    <w:rsid w:val="0033118A"/>
    <w:rsid w:val="00360B2F"/>
    <w:rsid w:val="00367220"/>
    <w:rsid w:val="00367FF3"/>
    <w:rsid w:val="003B32E4"/>
    <w:rsid w:val="003C26F0"/>
    <w:rsid w:val="003E5110"/>
    <w:rsid w:val="004800BA"/>
    <w:rsid w:val="004A1ADF"/>
    <w:rsid w:val="004B7AE6"/>
    <w:rsid w:val="004E7DEE"/>
    <w:rsid w:val="00523092"/>
    <w:rsid w:val="005271AF"/>
    <w:rsid w:val="005363A9"/>
    <w:rsid w:val="00546BB5"/>
    <w:rsid w:val="00570C97"/>
    <w:rsid w:val="005A48CE"/>
    <w:rsid w:val="005B0C3E"/>
    <w:rsid w:val="005B215D"/>
    <w:rsid w:val="005C6D59"/>
    <w:rsid w:val="006167B1"/>
    <w:rsid w:val="0062387D"/>
    <w:rsid w:val="006817D7"/>
    <w:rsid w:val="00681F44"/>
    <w:rsid w:val="0069292E"/>
    <w:rsid w:val="006A0783"/>
    <w:rsid w:val="006B3816"/>
    <w:rsid w:val="006D783B"/>
    <w:rsid w:val="006E2D5E"/>
    <w:rsid w:val="006E3224"/>
    <w:rsid w:val="00752411"/>
    <w:rsid w:val="00773F0B"/>
    <w:rsid w:val="007A0B8F"/>
    <w:rsid w:val="007B64E4"/>
    <w:rsid w:val="007E5EA7"/>
    <w:rsid w:val="00805E6D"/>
    <w:rsid w:val="00840358"/>
    <w:rsid w:val="00850DD2"/>
    <w:rsid w:val="00861A83"/>
    <w:rsid w:val="0088475C"/>
    <w:rsid w:val="008B55BB"/>
    <w:rsid w:val="008E3810"/>
    <w:rsid w:val="008F300E"/>
    <w:rsid w:val="009539CF"/>
    <w:rsid w:val="009E0511"/>
    <w:rsid w:val="00A01ACF"/>
    <w:rsid w:val="00A01E99"/>
    <w:rsid w:val="00A441B7"/>
    <w:rsid w:val="00A66E00"/>
    <w:rsid w:val="00A86DA5"/>
    <w:rsid w:val="00AB2CB3"/>
    <w:rsid w:val="00AB72EB"/>
    <w:rsid w:val="00AE5A41"/>
    <w:rsid w:val="00B01BE5"/>
    <w:rsid w:val="00B43B8E"/>
    <w:rsid w:val="00B504BA"/>
    <w:rsid w:val="00B643A7"/>
    <w:rsid w:val="00B84D2A"/>
    <w:rsid w:val="00BA16C9"/>
    <w:rsid w:val="00BB6940"/>
    <w:rsid w:val="00BD2655"/>
    <w:rsid w:val="00BE3E93"/>
    <w:rsid w:val="00C17089"/>
    <w:rsid w:val="00C232E5"/>
    <w:rsid w:val="00C25613"/>
    <w:rsid w:val="00C327BB"/>
    <w:rsid w:val="00C329DE"/>
    <w:rsid w:val="00C36B7F"/>
    <w:rsid w:val="00C40831"/>
    <w:rsid w:val="00C43B3D"/>
    <w:rsid w:val="00C44004"/>
    <w:rsid w:val="00CB6CBE"/>
    <w:rsid w:val="00CD0F57"/>
    <w:rsid w:val="00CD5910"/>
    <w:rsid w:val="00CD7AD7"/>
    <w:rsid w:val="00CE7014"/>
    <w:rsid w:val="00D0196C"/>
    <w:rsid w:val="00D43D49"/>
    <w:rsid w:val="00D8273D"/>
    <w:rsid w:val="00DA07D2"/>
    <w:rsid w:val="00DE49CE"/>
    <w:rsid w:val="00E26242"/>
    <w:rsid w:val="00E30381"/>
    <w:rsid w:val="00E37AB0"/>
    <w:rsid w:val="00E5223F"/>
    <w:rsid w:val="00EC5AFC"/>
    <w:rsid w:val="00ED36A3"/>
    <w:rsid w:val="00F01030"/>
    <w:rsid w:val="00F217D2"/>
    <w:rsid w:val="00F52411"/>
    <w:rsid w:val="00F53456"/>
    <w:rsid w:val="00F57B54"/>
    <w:rsid w:val="00F64701"/>
    <w:rsid w:val="00F75DA1"/>
    <w:rsid w:val="00F75F0D"/>
    <w:rsid w:val="00FB69E7"/>
    <w:rsid w:val="00FF6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118A"/>
  </w:style>
  <w:style w:type="paragraph" w:styleId="Piedepgina">
    <w:name w:val="footer"/>
    <w:basedOn w:val="Normal"/>
    <w:link w:val="PiedepginaCar"/>
    <w:uiPriority w:val="99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118A"/>
  </w:style>
  <w:style w:type="table" w:styleId="Tablaconcuadrcula">
    <w:name w:val="Table Grid"/>
    <w:basedOn w:val="Tablanormal"/>
    <w:uiPriority w:val="39"/>
    <w:rsid w:val="0033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ypena">
    <w:name w:val="oypena"/>
    <w:basedOn w:val="Fuentedeprrafopredeter"/>
    <w:rsid w:val="00D8273D"/>
  </w:style>
  <w:style w:type="paragraph" w:styleId="NormalWeb">
    <w:name w:val="Normal (Web)"/>
    <w:basedOn w:val="Normal"/>
    <w:uiPriority w:val="99"/>
    <w:unhideWhenUsed/>
    <w:rsid w:val="00C36B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Prrafodelista">
    <w:name w:val="List Paragraph"/>
    <w:basedOn w:val="Normal"/>
    <w:uiPriority w:val="34"/>
    <w:qFormat/>
    <w:rsid w:val="00FF6C1C"/>
    <w:pPr>
      <w:ind w:left="720"/>
      <w:contextualSpacing/>
    </w:pPr>
  </w:style>
  <w:style w:type="character" w:styleId="Nmerodepgina">
    <w:name w:val="page number"/>
    <w:basedOn w:val="Fuentedeprrafopredeter"/>
    <w:uiPriority w:val="99"/>
    <w:semiHidden/>
    <w:unhideWhenUsed/>
    <w:rsid w:val="00A01E99"/>
  </w:style>
  <w:style w:type="paragraph" w:styleId="Textodeglobo">
    <w:name w:val="Balloon Text"/>
    <w:basedOn w:val="Normal"/>
    <w:link w:val="TextodegloboCar"/>
    <w:uiPriority w:val="99"/>
    <w:semiHidden/>
    <w:unhideWhenUsed/>
    <w:rsid w:val="002140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4033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D36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5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12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82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463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80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3804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11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07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03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134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8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12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11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40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47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44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73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474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0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997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236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62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520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90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70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88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4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1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4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06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88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47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24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53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721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236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7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1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6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292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34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72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5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25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85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698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33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00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224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3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83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65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570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mc442\AppData\Local\Temp\7zO82FAD66A\CEFP%20-%20DGAAD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c9c8636-0486-4c9b-b75c-7b805ddaaf65" xsi:nil="true"/>
    <lcf76f155ced4ddcb4097134ff3c332f xmlns="bab14156-fcf3-44e2-9c4b-c33f1f92d41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06617267F2F024888E4758096EA68D3" ma:contentTypeVersion="19" ma:contentTypeDescription="Crear nuevo documento." ma:contentTypeScope="" ma:versionID="496eea43d1bdf2cd991ef1ce61c76979">
  <xsd:schema xmlns:xsd="http://www.w3.org/2001/XMLSchema" xmlns:xs="http://www.w3.org/2001/XMLSchema" xmlns:p="http://schemas.microsoft.com/office/2006/metadata/properties" xmlns:ns2="bab14156-fcf3-44e2-9c4b-c33f1f92d414" xmlns:ns3="1c9c8636-0486-4c9b-b75c-7b805ddaaf65" targetNamespace="http://schemas.microsoft.com/office/2006/metadata/properties" ma:root="true" ma:fieldsID="1e447ef244ea1bb62bf7f5796106d1ac" ns2:_="" ns3:_="">
    <xsd:import namespace="bab14156-fcf3-44e2-9c4b-c33f1f92d414"/>
    <xsd:import namespace="1c9c8636-0486-4c9b-b75c-7b805ddaaf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b14156-fcf3-44e2-9c4b-c33f1f92d4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6b9b444-1e45-4268-b8b7-af71215058d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c8636-0486-4c9b-b75c-7b805ddaaf65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057895b-822d-4ddb-9503-7837d29ef686}" ma:internalName="TaxCatchAll" ma:showField="CatchAllData" ma:web="1c9c8636-0486-4c9b-b75c-7b805ddaaf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1BE3F23-488B-4432-ADBD-BDD0BBEB5B30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bab14156-fcf3-44e2-9c4b-c33f1f92d414"/>
    <ds:schemaRef ds:uri="http://purl.org/dc/elements/1.1/"/>
    <ds:schemaRef ds:uri="http://schemas.microsoft.com/office/2006/metadata/properties"/>
    <ds:schemaRef ds:uri="1c9c8636-0486-4c9b-b75c-7b805ddaaf65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4DF80AA-FE79-46B2-AE79-65B762C0B3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b14156-fcf3-44e2-9c4b-c33f1f92d414"/>
    <ds:schemaRef ds:uri="1c9c8636-0486-4c9b-b75c-7b805ddaaf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C42931C-DC01-4A13-BDE6-A8CD7573B9C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CEFP - DGAAD.dotx</Template>
  <TotalTime>0</TotalTime>
  <Pages>1</Pages>
  <Words>115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2025-02-11T13:28:00Z</dcterms:created>
  <dcterms:modified xsi:type="dcterms:W3CDTF">2025-02-11T13:28:00Z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0x010100B06617267F2F024888E4758096EA68D3</vt:lpwstr>
  </property>
  <property fmtid="{D5CDD505-2E9C-101B-9397-08002B2CF9AE}" pid="3" name="MediaServiceImageTags">
    <vt:lpwstr/>
  </property>
</Properties>
</file>